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3059"/>
        <w:gridCol w:w="1619"/>
        <w:gridCol w:w="2791"/>
      </w:tblGrid>
      <w:tr w:rsidR="00AC1C69" w:rsidRPr="00AC1C69" w14:paraId="76B0D6E0" w14:textId="77777777" w:rsidTr="00C4167A">
        <w:sdt>
          <w:sdtPr>
            <w:id w:val="1621259925"/>
            <w:placeholder>
              <w:docPart w:val="E73D256BB37F492A98AC4096D3FE25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E46631B" w14:textId="77777777" w:rsidR="00AC1C69" w:rsidRPr="00AC1C69" w:rsidRDefault="00AC1C69" w:rsidP="00AC1C69">
                <w:r w:rsidRPr="00AC1C69">
                  <w:t>First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D54BBAE" w14:textId="77777777" w:rsidR="00AC1C69" w:rsidRPr="00AC1C69" w:rsidRDefault="00AC1C69" w:rsidP="00AC1C69"/>
        </w:tc>
      </w:tr>
      <w:tr w:rsidR="00AC1C69" w:rsidRPr="00AC1C69" w14:paraId="6AB3F1CE" w14:textId="77777777" w:rsidTr="00C4167A">
        <w:sdt>
          <w:sdtPr>
            <w:id w:val="-1470592894"/>
            <w:placeholder>
              <w:docPart w:val="839837DDA1E64FC4A097F9BF7166BB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9305951" w14:textId="77777777" w:rsidR="00AC1C69" w:rsidRPr="00AC1C69" w:rsidRDefault="00AC1C69" w:rsidP="00AC1C69">
                <w:r w:rsidRPr="00AC1C69">
                  <w:t>Last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4EDF61B3" w14:textId="77777777" w:rsidR="00AC1C69" w:rsidRPr="00AC1C69" w:rsidRDefault="00AC1C69" w:rsidP="00AC1C69"/>
        </w:tc>
      </w:tr>
      <w:tr w:rsidR="00AC1C69" w:rsidRPr="00AC1C69" w14:paraId="12EBF35C" w14:textId="77777777" w:rsidTr="00C4167A">
        <w:sdt>
          <w:sdtPr>
            <w:id w:val="-1961642345"/>
            <w:placeholder>
              <w:docPart w:val="8FE4AEEE8313432F83AD40AD969898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14506D9D" w14:textId="77777777" w:rsidR="00AC1C69" w:rsidRPr="00AC1C69" w:rsidRDefault="00AC1C69" w:rsidP="00AC1C69">
                <w:r w:rsidRPr="00AC1C69">
                  <w:t>Phone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6C89EA96" w14:textId="77777777" w:rsidR="00AC1C69" w:rsidRPr="00AC1C69" w:rsidRDefault="00AC1C69" w:rsidP="00AC1C69"/>
        </w:tc>
        <w:sdt>
          <w:sdtPr>
            <w:id w:val="370037443"/>
            <w:placeholder>
              <w:docPart w:val="D04FD46E2DB24AF782FA3F432ED07E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01F9726F" w14:textId="77777777" w:rsidR="00AC1C69" w:rsidRPr="00AC1C69" w:rsidRDefault="00AC1C69" w:rsidP="00AC1C69">
                <w:r w:rsidRPr="00AC1C69">
                  <w:t>Alt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59A7BC34" w14:textId="77777777" w:rsidR="00AC1C69" w:rsidRPr="00AC1C69" w:rsidRDefault="00AC1C69" w:rsidP="00AC1C69"/>
        </w:tc>
      </w:tr>
      <w:tr w:rsidR="00AC1C69" w:rsidRPr="00AC1C69" w14:paraId="68DBFAC8" w14:textId="77777777" w:rsidTr="00C4167A">
        <w:sdt>
          <w:sdtPr>
            <w:id w:val="-965116832"/>
            <w:placeholder>
              <w:docPart w:val="D71FE5B48E5E43F1B0C2F558C201B9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0E3BA16" w14:textId="77777777" w:rsidR="00AC1C69" w:rsidRPr="00AC1C69" w:rsidRDefault="00AC1C69" w:rsidP="00AC1C69">
                <w:r w:rsidRPr="00AC1C69">
                  <w:t>Email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B66912B" w14:textId="77777777" w:rsidR="00AC1C69" w:rsidRPr="00AC1C69" w:rsidRDefault="00AC1C69" w:rsidP="00AC1C69"/>
        </w:tc>
      </w:tr>
      <w:tr w:rsidR="00AC1C69" w:rsidRPr="00AC1C69" w14:paraId="5C2A4576" w14:textId="77777777" w:rsidTr="00C4167A">
        <w:tc>
          <w:tcPr>
            <w:tcW w:w="1010" w:type="pct"/>
            <w:vAlign w:val="bottom"/>
          </w:tcPr>
          <w:p w14:paraId="5A30BFFE" w14:textId="0D381205" w:rsidR="00AC1C69" w:rsidRPr="00AC1C69" w:rsidRDefault="0015646B" w:rsidP="00AC1C69">
            <w:r>
              <w:t>Mailing Address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1B425E59" w14:textId="77777777" w:rsidR="00AC1C69" w:rsidRPr="00AC1C69" w:rsidRDefault="00AC1C69" w:rsidP="00AC1C69"/>
        </w:tc>
      </w:tr>
      <w:tr w:rsidR="00AC1C69" w:rsidRPr="00AC1C69" w14:paraId="6D1D6D3D" w14:textId="77777777" w:rsidTr="00C4167A">
        <w:tc>
          <w:tcPr>
            <w:tcW w:w="1010" w:type="pct"/>
            <w:vAlign w:val="bottom"/>
          </w:tcPr>
          <w:p w14:paraId="5CB7A47F" w14:textId="5B52CEE4" w:rsidR="00AC1C69" w:rsidRPr="00AC1C69" w:rsidRDefault="0015646B" w:rsidP="00AC1C69">
            <w:r>
              <w:t>Phone Number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0C2E73CE" w14:textId="77777777" w:rsidR="00AC1C69" w:rsidRPr="00AC1C69" w:rsidRDefault="00AC1C69" w:rsidP="00AC1C69"/>
        </w:tc>
      </w:tr>
      <w:tr w:rsidR="00AC1C69" w:rsidRPr="00AC1C69" w14:paraId="74A9C39A" w14:textId="77777777" w:rsidTr="00C4167A">
        <w:trPr>
          <w:trHeight w:val="54"/>
        </w:trPr>
        <w:tc>
          <w:tcPr>
            <w:tcW w:w="5000" w:type="pct"/>
            <w:gridSpan w:val="4"/>
            <w:vAlign w:val="bottom"/>
          </w:tcPr>
          <w:p w14:paraId="1CF4C156" w14:textId="77777777" w:rsidR="00AC1C69" w:rsidRPr="00AC1C69" w:rsidRDefault="00AC1C69" w:rsidP="00AC1C69">
            <w:pPr>
              <w:pStyle w:val="NoSpacing"/>
            </w:pPr>
          </w:p>
        </w:tc>
      </w:tr>
      <w:tr w:rsidR="0015646B" w:rsidRPr="00AC1C69" w14:paraId="40F2B1AC" w14:textId="77777777" w:rsidTr="00C4167A">
        <w:trPr>
          <w:trHeight w:val="54"/>
        </w:trPr>
        <w:tc>
          <w:tcPr>
            <w:tcW w:w="5000" w:type="pct"/>
            <w:gridSpan w:val="4"/>
            <w:vAlign w:val="bottom"/>
          </w:tcPr>
          <w:p w14:paraId="6DB3DF7A" w14:textId="77777777" w:rsidR="0015646B" w:rsidRDefault="0015646B" w:rsidP="00AC1C69">
            <w:pPr>
              <w:pStyle w:val="NoSpacing"/>
            </w:pPr>
          </w:p>
          <w:p w14:paraId="68366EFF" w14:textId="0FEBAA01" w:rsidR="0015646B" w:rsidRDefault="0015646B" w:rsidP="0015646B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MAIL TO: </w:t>
            </w:r>
          </w:p>
          <w:p w14:paraId="28A123E7" w14:textId="6837A66D" w:rsidR="0015646B" w:rsidRDefault="0015646B" w:rsidP="0015646B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Carolyn Horowitz, AMTC Treasurer</w:t>
            </w:r>
          </w:p>
          <w:p w14:paraId="115D9068" w14:textId="048EB1A9" w:rsidR="0015646B" w:rsidRDefault="0015646B" w:rsidP="0015646B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6991 Williams Ferry Road</w:t>
            </w:r>
          </w:p>
          <w:p w14:paraId="18D7AC57" w14:textId="599E7DC5" w:rsidR="0015646B" w:rsidRPr="0015646B" w:rsidRDefault="0015646B" w:rsidP="0015646B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Lenoir City, TN 37771</w:t>
            </w:r>
          </w:p>
          <w:p w14:paraId="2E58D965" w14:textId="77777777" w:rsidR="0015646B" w:rsidRDefault="0015646B" w:rsidP="00AC1C69">
            <w:pPr>
              <w:pStyle w:val="NoSpacing"/>
              <w:rPr>
                <w:b/>
                <w:bCs/>
                <w:sz w:val="22"/>
                <w:szCs w:val="22"/>
              </w:rPr>
            </w:pPr>
          </w:p>
          <w:p w14:paraId="7B63C5D7" w14:textId="77777777" w:rsidR="0015646B" w:rsidRDefault="0015646B" w:rsidP="00AC1C69">
            <w:pPr>
              <w:pStyle w:val="NoSpacing"/>
              <w:rPr>
                <w:b/>
                <w:bCs/>
                <w:sz w:val="22"/>
                <w:szCs w:val="22"/>
              </w:rPr>
            </w:pPr>
          </w:p>
          <w:p w14:paraId="7F23F0D9" w14:textId="2198BBA7" w:rsidR="0015646B" w:rsidRDefault="0015646B" w:rsidP="00AC1C69">
            <w:pPr>
              <w:pStyle w:val="NoSpacing"/>
              <w:rPr>
                <w:b/>
                <w:bCs/>
                <w:sz w:val="22"/>
                <w:szCs w:val="22"/>
              </w:rPr>
            </w:pPr>
            <w:r w:rsidRPr="0015646B">
              <w:rPr>
                <w:b/>
                <w:bCs/>
                <w:sz w:val="22"/>
                <w:szCs w:val="22"/>
              </w:rPr>
              <w:t>RULES</w:t>
            </w:r>
          </w:p>
          <w:p w14:paraId="468D4EE0" w14:textId="6E315BC4" w:rsidR="0015646B" w:rsidRDefault="0015646B" w:rsidP="0015646B">
            <w:pPr>
              <w:pStyle w:val="NoSpacing"/>
              <w:rPr>
                <w:b/>
                <w:bCs/>
                <w:sz w:val="22"/>
                <w:szCs w:val="22"/>
              </w:rPr>
            </w:pPr>
          </w:p>
          <w:p w14:paraId="3E6B9216" w14:textId="6F138856" w:rsidR="0015646B" w:rsidRDefault="0015646B" w:rsidP="0015646B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Suggested Donation: $</w:t>
            </w:r>
            <w:r w:rsidR="00EE3A8C">
              <w:rPr>
                <w:b/>
                <w:bCs/>
                <w:sz w:val="22"/>
                <w:szCs w:val="22"/>
              </w:rPr>
              <w:t>35</w:t>
            </w:r>
          </w:p>
          <w:p w14:paraId="15B1FCAE" w14:textId="77777777" w:rsidR="0015646B" w:rsidRDefault="0015646B" w:rsidP="0015646B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 Donation Required</w:t>
            </w:r>
          </w:p>
          <w:p w14:paraId="3085270A" w14:textId="65C41CD9" w:rsidR="00DB2BA1" w:rsidRDefault="00DB2BA1" w:rsidP="0015646B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Entries via Donation: </w:t>
            </w:r>
            <w:proofErr w:type="spellStart"/>
            <w:r>
              <w:rPr>
                <w:b/>
                <w:bCs/>
                <w:sz w:val="22"/>
                <w:szCs w:val="22"/>
              </w:rPr>
              <w:t>CheddarUP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202</w:t>
            </w:r>
            <w:r w:rsidR="00EE3A8C"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z w:val="22"/>
                <w:szCs w:val="22"/>
              </w:rPr>
              <w:t xml:space="preserve"> National Specialty Store.</w:t>
            </w:r>
          </w:p>
          <w:p w14:paraId="65AD56F4" w14:textId="4040AF70" w:rsidR="0015646B" w:rsidRDefault="0015646B" w:rsidP="0015646B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Retail Value: </w:t>
            </w:r>
            <w:r w:rsidR="00EE3A8C">
              <w:rPr>
                <w:b/>
                <w:bCs/>
                <w:sz w:val="22"/>
                <w:szCs w:val="22"/>
              </w:rPr>
              <w:t>2000.00</w:t>
            </w:r>
          </w:p>
          <w:p w14:paraId="0244C3CC" w14:textId="77777777" w:rsidR="0015646B" w:rsidRDefault="0015646B" w:rsidP="0015646B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Limit one alternative entry per person</w:t>
            </w:r>
          </w:p>
          <w:p w14:paraId="54F64FB8" w14:textId="116C6CDC" w:rsidR="0015646B" w:rsidRDefault="0015646B" w:rsidP="0015646B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Odds of winning: </w:t>
            </w:r>
            <w:r w:rsidR="00906EC2">
              <w:rPr>
                <w:b/>
                <w:bCs/>
                <w:sz w:val="22"/>
                <w:szCs w:val="22"/>
              </w:rPr>
              <w:t>1/</w:t>
            </w:r>
            <w:r w:rsidR="00EE3A8C">
              <w:rPr>
                <w:b/>
                <w:bCs/>
                <w:sz w:val="22"/>
                <w:szCs w:val="22"/>
              </w:rPr>
              <w:t>10</w:t>
            </w:r>
            <w:r w:rsidR="00906EC2">
              <w:rPr>
                <w:b/>
                <w:bCs/>
                <w:sz w:val="22"/>
                <w:szCs w:val="22"/>
              </w:rPr>
              <w:t>0 (</w:t>
            </w:r>
            <w:r w:rsidR="00EE3A8C">
              <w:rPr>
                <w:b/>
                <w:bCs/>
                <w:sz w:val="22"/>
                <w:szCs w:val="22"/>
              </w:rPr>
              <w:t>10</w:t>
            </w:r>
            <w:r w:rsidR="00906EC2">
              <w:rPr>
                <w:b/>
                <w:bCs/>
                <w:sz w:val="22"/>
                <w:szCs w:val="22"/>
              </w:rPr>
              <w:t>0 total tickets)</w:t>
            </w:r>
          </w:p>
          <w:p w14:paraId="756F3D4A" w14:textId="46CE7709" w:rsidR="0015646B" w:rsidRDefault="00153C1A" w:rsidP="0015646B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Mail </w:t>
            </w:r>
            <w:r w:rsidR="0015646B">
              <w:rPr>
                <w:b/>
                <w:bCs/>
                <w:sz w:val="22"/>
                <w:szCs w:val="22"/>
              </w:rPr>
              <w:t>Entry Receipt Deadline: 11:59pm</w:t>
            </w:r>
            <w:r w:rsidR="00A24BA7">
              <w:rPr>
                <w:b/>
                <w:bCs/>
                <w:sz w:val="22"/>
                <w:szCs w:val="22"/>
              </w:rPr>
              <w:t xml:space="preserve"> EDT</w:t>
            </w:r>
            <w:r w:rsidR="0015646B">
              <w:rPr>
                <w:b/>
                <w:bCs/>
                <w:sz w:val="22"/>
                <w:szCs w:val="22"/>
              </w:rPr>
              <w:t xml:space="preserve">, </w:t>
            </w:r>
            <w:r w:rsidR="00EE3A8C">
              <w:rPr>
                <w:b/>
                <w:bCs/>
                <w:sz w:val="22"/>
                <w:szCs w:val="22"/>
              </w:rPr>
              <w:t>Sept 30</w:t>
            </w:r>
            <w:proofErr w:type="gramStart"/>
            <w:r w:rsidR="00EE3A8C">
              <w:rPr>
                <w:b/>
                <w:bCs/>
                <w:sz w:val="22"/>
                <w:szCs w:val="22"/>
              </w:rPr>
              <w:t xml:space="preserve"> 2026</w:t>
            </w:r>
            <w:proofErr w:type="gramEnd"/>
          </w:p>
          <w:p w14:paraId="751ECA6C" w14:textId="099AB543" w:rsidR="00DB2BA1" w:rsidRDefault="00DB2BA1" w:rsidP="00DB2BA1">
            <w:pPr>
              <w:pStyle w:val="NoSpacing"/>
              <w:numPr>
                <w:ilvl w:val="1"/>
                <w:numId w:val="23"/>
              </w:num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ChedderUp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payments by check must be received by the deadline</w:t>
            </w:r>
          </w:p>
          <w:p w14:paraId="74013AE2" w14:textId="1C0DFC46" w:rsidR="00DB2BA1" w:rsidRDefault="00DB2BA1" w:rsidP="00DB2BA1">
            <w:pPr>
              <w:pStyle w:val="NoSpacing"/>
              <w:numPr>
                <w:ilvl w:val="1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Alternative </w:t>
            </w:r>
            <w:r w:rsidR="00B34D50">
              <w:rPr>
                <w:b/>
                <w:bCs/>
                <w:sz w:val="22"/>
                <w:szCs w:val="22"/>
              </w:rPr>
              <w:t>Entries must be received by the deadline</w:t>
            </w:r>
          </w:p>
          <w:p w14:paraId="46A82991" w14:textId="74C12D62" w:rsidR="00B34D50" w:rsidRDefault="00B34D50" w:rsidP="00B34D50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Entries close when all tickets are gone or </w:t>
            </w:r>
            <w:r w:rsidR="00EE3A8C">
              <w:rPr>
                <w:b/>
                <w:bCs/>
                <w:sz w:val="22"/>
                <w:szCs w:val="22"/>
              </w:rPr>
              <w:t>12-31-2026</w:t>
            </w:r>
          </w:p>
          <w:p w14:paraId="5DE40E87" w14:textId="647E0159" w:rsidR="0015646B" w:rsidRDefault="0015646B" w:rsidP="0015646B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Winning </w:t>
            </w:r>
            <w:proofErr w:type="gramStart"/>
            <w:r>
              <w:rPr>
                <w:b/>
                <w:bCs/>
                <w:sz w:val="22"/>
                <w:szCs w:val="22"/>
              </w:rPr>
              <w:t>ticket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will be selected by random drawin</w:t>
            </w:r>
            <w:r w:rsidR="00AE6C04">
              <w:rPr>
                <w:b/>
                <w:bCs/>
                <w:sz w:val="22"/>
                <w:szCs w:val="22"/>
              </w:rPr>
              <w:t xml:space="preserve">g, </w:t>
            </w:r>
            <w:r w:rsidR="00EE3A8C">
              <w:rPr>
                <w:b/>
                <w:bCs/>
                <w:sz w:val="22"/>
                <w:szCs w:val="22"/>
              </w:rPr>
              <w:t>live on Facebook.</w:t>
            </w:r>
          </w:p>
          <w:p w14:paraId="684E1296" w14:textId="091938A0" w:rsidR="0015646B" w:rsidRDefault="0015646B" w:rsidP="0015646B">
            <w:pPr>
              <w:pStyle w:val="NoSpacing"/>
              <w:numPr>
                <w:ilvl w:val="0"/>
                <w:numId w:val="23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Alternative Method </w:t>
            </w:r>
            <w:r w:rsidR="00DB2BA1">
              <w:rPr>
                <w:b/>
                <w:bCs/>
                <w:sz w:val="22"/>
                <w:szCs w:val="22"/>
              </w:rPr>
              <w:t>by</w:t>
            </w:r>
            <w:r>
              <w:rPr>
                <w:b/>
                <w:bCs/>
                <w:sz w:val="22"/>
                <w:szCs w:val="22"/>
              </w:rPr>
              <w:t xml:space="preserve"> Entry: by Mail</w:t>
            </w:r>
            <w:r w:rsidR="00DB2BA1">
              <w:rPr>
                <w:b/>
                <w:bCs/>
                <w:sz w:val="22"/>
                <w:szCs w:val="22"/>
              </w:rPr>
              <w:t>, see above</w:t>
            </w:r>
          </w:p>
          <w:p w14:paraId="787523FE" w14:textId="0F76810F" w:rsidR="0015646B" w:rsidRPr="0015646B" w:rsidRDefault="0015646B" w:rsidP="0015646B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DB2BA1" w:rsidRPr="00AC1C69" w14:paraId="6EBE938C" w14:textId="77777777" w:rsidTr="00C4167A">
        <w:trPr>
          <w:trHeight w:val="54"/>
        </w:trPr>
        <w:tc>
          <w:tcPr>
            <w:tcW w:w="5000" w:type="pct"/>
            <w:gridSpan w:val="4"/>
            <w:vAlign w:val="bottom"/>
          </w:tcPr>
          <w:p w14:paraId="2DC1614D" w14:textId="77777777" w:rsidR="00DB2BA1" w:rsidRDefault="00DB2BA1" w:rsidP="00AC1C69">
            <w:pPr>
              <w:pStyle w:val="NoSpacing"/>
            </w:pPr>
          </w:p>
        </w:tc>
      </w:tr>
    </w:tbl>
    <w:p w14:paraId="2FC1D01A" w14:textId="77777777" w:rsidR="00B01049" w:rsidRDefault="00B01049" w:rsidP="00E677FE">
      <w:pPr>
        <w:rPr>
          <w:sz w:val="16"/>
          <w:szCs w:val="16"/>
        </w:rPr>
      </w:pPr>
    </w:p>
    <w:p w14:paraId="39593150" w14:textId="77777777" w:rsidR="00CE6104" w:rsidRPr="00B01049" w:rsidRDefault="00CE6104" w:rsidP="00B01049">
      <w:pPr>
        <w:jc w:val="center"/>
        <w:rPr>
          <w:sz w:val="16"/>
          <w:szCs w:val="16"/>
        </w:rPr>
      </w:pPr>
    </w:p>
    <w:sectPr w:rsidR="00CE6104" w:rsidRPr="00B01049" w:rsidSect="00B0104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2445D" w14:textId="77777777" w:rsidR="008A00FF" w:rsidRDefault="008A00FF" w:rsidP="00650259">
      <w:pPr>
        <w:spacing w:line="240" w:lineRule="auto"/>
      </w:pPr>
      <w:r>
        <w:separator/>
      </w:r>
    </w:p>
  </w:endnote>
  <w:endnote w:type="continuationSeparator" w:id="0">
    <w:p w14:paraId="04BA4664" w14:textId="77777777" w:rsidR="008A00FF" w:rsidRDefault="008A00F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A7BDC1-0327-48F9-A098-123286B8D821}"/>
    <w:embedBold r:id="rId2" w:fontKey="{D90E9DAD-1C32-4AFC-8474-FB4D2BA58E5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F9A3AE3-F6DF-4F85-8445-BB96552F4CBA}"/>
    <w:embedBold r:id="rId4" w:fontKey="{8526C51A-1606-4583-82FC-FBB339E8768D}"/>
    <w:embedItalic r:id="rId5" w:fontKey="{85B528E0-B48D-4AC1-897B-6E433C09F61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95C7F66-EDBF-4B9C-9D18-5A1DDDF40F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42DF381-AFF2-4B86-86F2-2496B18023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B18A6" w14:textId="77777777" w:rsidR="00EE3A8C" w:rsidRDefault="00EE3A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309B7" w14:paraId="722D1F28" w14:textId="77777777" w:rsidTr="002309B7">
      <w:tc>
        <w:tcPr>
          <w:tcW w:w="4675" w:type="dxa"/>
          <w:vAlign w:val="center"/>
        </w:tcPr>
        <w:p w14:paraId="213ECE83" w14:textId="00831A04" w:rsidR="002309B7" w:rsidRPr="002309B7" w:rsidRDefault="002309B7" w:rsidP="002309B7">
          <w:pPr>
            <w:pStyle w:val="Footer"/>
          </w:pPr>
          <w:bookmarkStart w:id="1" w:name="_Hlk521332575"/>
        </w:p>
      </w:tc>
      <w:tc>
        <w:tcPr>
          <w:tcW w:w="4675" w:type="dxa"/>
          <w:vAlign w:val="center"/>
        </w:tcPr>
        <w:p w14:paraId="01854ECF" w14:textId="4089CB5E" w:rsidR="002309B7" w:rsidRDefault="002309B7" w:rsidP="002309B7">
          <w:pPr>
            <w:pStyle w:val="Footer"/>
            <w:jc w:val="right"/>
          </w:pPr>
        </w:p>
      </w:tc>
    </w:tr>
    <w:bookmarkEnd w:id="1"/>
  </w:tbl>
  <w:p w14:paraId="48113812" w14:textId="77777777" w:rsidR="00B01049" w:rsidRDefault="00B01049" w:rsidP="002309B7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536A4" w14:textId="77777777" w:rsidR="00EE3A8C" w:rsidRDefault="00EE3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CA1FB" w14:textId="77777777" w:rsidR="008A00FF" w:rsidRDefault="008A00FF" w:rsidP="00650259">
      <w:pPr>
        <w:spacing w:line="240" w:lineRule="auto"/>
      </w:pPr>
      <w:r>
        <w:separator/>
      </w:r>
    </w:p>
  </w:footnote>
  <w:footnote w:type="continuationSeparator" w:id="0">
    <w:p w14:paraId="2B6875DC" w14:textId="77777777" w:rsidR="008A00FF" w:rsidRDefault="008A00F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6E71D" w14:textId="77777777" w:rsidR="00EE3A8C" w:rsidRDefault="00EE3A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080"/>
      <w:gridCol w:w="8270"/>
    </w:tblGrid>
    <w:tr w:rsidR="00B01049" w:rsidRPr="00B01049" w14:paraId="32BBC14E" w14:textId="77777777" w:rsidTr="00A01C93">
      <w:trPr>
        <w:trHeight w:val="990"/>
      </w:trPr>
      <w:tc>
        <w:tcPr>
          <w:tcW w:w="1080" w:type="dxa"/>
          <w:shd w:val="clear" w:color="auto" w:fill="731F1C" w:themeFill="accent5"/>
          <w:vAlign w:val="center"/>
        </w:tcPr>
        <w:p w14:paraId="37E5B70F" w14:textId="2B7957C0" w:rsidR="00FE5363" w:rsidRPr="00B01049" w:rsidRDefault="00FE5363" w:rsidP="00AC1C69">
          <w:pPr>
            <w:pStyle w:val="NoSpacing"/>
            <w:rPr>
              <w:noProof/>
            </w:rPr>
          </w:pPr>
          <w:bookmarkStart w:id="0" w:name="_Hlk521328937"/>
        </w:p>
      </w:tc>
      <w:tc>
        <w:tcPr>
          <w:tcW w:w="8270" w:type="dxa"/>
          <w:shd w:val="clear" w:color="auto" w:fill="731F1C" w:themeFill="accent5"/>
          <w:vAlign w:val="center"/>
        </w:tcPr>
        <w:p w14:paraId="2619281C" w14:textId="6ECE803D" w:rsidR="0015646B" w:rsidRDefault="00CF2AD2" w:rsidP="0015646B">
          <w:pPr>
            <w:pStyle w:val="Header"/>
            <w:jc w:val="center"/>
          </w:pPr>
          <w:r>
            <w:t xml:space="preserve"> Manchester Terrier </w:t>
          </w:r>
          <w:r w:rsidR="00EE3A8C">
            <w:t xml:space="preserve">East Coast </w:t>
          </w:r>
          <w:r w:rsidR="00EE3A8C">
            <w:t>Crate</w:t>
          </w:r>
        </w:p>
        <w:p w14:paraId="02AC9AD0" w14:textId="471C5C99" w:rsidR="0015646B" w:rsidRPr="0015646B" w:rsidRDefault="0015646B" w:rsidP="0015646B">
          <w:pPr>
            <w:pStyle w:val="Header"/>
            <w:jc w:val="center"/>
          </w:pPr>
          <w:r>
            <w:t>Alternative Entry Form</w:t>
          </w:r>
        </w:p>
      </w:tc>
    </w:tr>
    <w:bookmarkEnd w:id="0"/>
  </w:tbl>
  <w:p w14:paraId="67F39977" w14:textId="77777777" w:rsidR="00B32A93" w:rsidRDefault="00B32A93" w:rsidP="00B01049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6A1D0" w14:textId="77777777" w:rsidR="00EE3A8C" w:rsidRDefault="00EE3A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56C41"/>
    <w:multiLevelType w:val="hybridMultilevel"/>
    <w:tmpl w:val="8F6A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330326">
    <w:abstractNumId w:val="12"/>
  </w:num>
  <w:num w:numId="2" w16cid:durableId="1577324498">
    <w:abstractNumId w:val="8"/>
  </w:num>
  <w:num w:numId="3" w16cid:durableId="812139058">
    <w:abstractNumId w:val="16"/>
  </w:num>
  <w:num w:numId="4" w16cid:durableId="1551071348">
    <w:abstractNumId w:val="13"/>
  </w:num>
  <w:num w:numId="5" w16cid:durableId="112409459">
    <w:abstractNumId w:val="14"/>
  </w:num>
  <w:num w:numId="6" w16cid:durableId="1415010714">
    <w:abstractNumId w:val="20"/>
  </w:num>
  <w:num w:numId="7" w16cid:durableId="1971741268">
    <w:abstractNumId w:val="7"/>
  </w:num>
  <w:num w:numId="8" w16cid:durableId="1569488750">
    <w:abstractNumId w:val="11"/>
  </w:num>
  <w:num w:numId="9" w16cid:durableId="1798572652">
    <w:abstractNumId w:val="18"/>
  </w:num>
  <w:num w:numId="10" w16cid:durableId="968897979">
    <w:abstractNumId w:val="2"/>
  </w:num>
  <w:num w:numId="11" w16cid:durableId="669286202">
    <w:abstractNumId w:val="6"/>
  </w:num>
  <w:num w:numId="12" w16cid:durableId="921109226">
    <w:abstractNumId w:val="1"/>
  </w:num>
  <w:num w:numId="13" w16cid:durableId="1674457788">
    <w:abstractNumId w:val="3"/>
  </w:num>
  <w:num w:numId="14" w16cid:durableId="1302810597">
    <w:abstractNumId w:val="10"/>
  </w:num>
  <w:num w:numId="15" w16cid:durableId="1490708217">
    <w:abstractNumId w:val="9"/>
  </w:num>
  <w:num w:numId="16" w16cid:durableId="893392101">
    <w:abstractNumId w:val="17"/>
  </w:num>
  <w:num w:numId="17" w16cid:durableId="476842669">
    <w:abstractNumId w:val="4"/>
  </w:num>
  <w:num w:numId="18" w16cid:durableId="1356154778">
    <w:abstractNumId w:val="22"/>
  </w:num>
  <w:num w:numId="19" w16cid:durableId="401756034">
    <w:abstractNumId w:val="19"/>
  </w:num>
  <w:num w:numId="20" w16cid:durableId="1104768169">
    <w:abstractNumId w:val="15"/>
  </w:num>
  <w:num w:numId="21" w16cid:durableId="1547374488">
    <w:abstractNumId w:val="21"/>
  </w:num>
  <w:num w:numId="22" w16cid:durableId="2106421457">
    <w:abstractNumId w:val="5"/>
  </w:num>
  <w:num w:numId="23" w16cid:durableId="108876608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46B"/>
    <w:rsid w:val="00004400"/>
    <w:rsid w:val="00052382"/>
    <w:rsid w:val="00061B24"/>
    <w:rsid w:val="0006568A"/>
    <w:rsid w:val="00076F0F"/>
    <w:rsid w:val="00084253"/>
    <w:rsid w:val="000D1F49"/>
    <w:rsid w:val="001217A1"/>
    <w:rsid w:val="0013627F"/>
    <w:rsid w:val="00153C1A"/>
    <w:rsid w:val="0015646B"/>
    <w:rsid w:val="001727CA"/>
    <w:rsid w:val="001F0D49"/>
    <w:rsid w:val="002167C7"/>
    <w:rsid w:val="002309B7"/>
    <w:rsid w:val="002B3F92"/>
    <w:rsid w:val="002C56E6"/>
    <w:rsid w:val="002F6A9F"/>
    <w:rsid w:val="00355288"/>
    <w:rsid w:val="00361E11"/>
    <w:rsid w:val="00364B5F"/>
    <w:rsid w:val="00367E80"/>
    <w:rsid w:val="003B4744"/>
    <w:rsid w:val="003C6863"/>
    <w:rsid w:val="003F0847"/>
    <w:rsid w:val="0040090B"/>
    <w:rsid w:val="0046302A"/>
    <w:rsid w:val="004830BA"/>
    <w:rsid w:val="00487D2D"/>
    <w:rsid w:val="004A0A47"/>
    <w:rsid w:val="004D5D62"/>
    <w:rsid w:val="004E5D80"/>
    <w:rsid w:val="005112D0"/>
    <w:rsid w:val="005578A2"/>
    <w:rsid w:val="00577E06"/>
    <w:rsid w:val="005A3BF7"/>
    <w:rsid w:val="005F2035"/>
    <w:rsid w:val="005F7990"/>
    <w:rsid w:val="0063739C"/>
    <w:rsid w:val="0064095A"/>
    <w:rsid w:val="00650259"/>
    <w:rsid w:val="0068742F"/>
    <w:rsid w:val="00770F25"/>
    <w:rsid w:val="007A35A8"/>
    <w:rsid w:val="007B0A85"/>
    <w:rsid w:val="007C6A52"/>
    <w:rsid w:val="007C6CCD"/>
    <w:rsid w:val="0082043E"/>
    <w:rsid w:val="008A00FF"/>
    <w:rsid w:val="008D71FD"/>
    <w:rsid w:val="008E203A"/>
    <w:rsid w:val="00906EC2"/>
    <w:rsid w:val="00911887"/>
    <w:rsid w:val="0091229C"/>
    <w:rsid w:val="00932DAE"/>
    <w:rsid w:val="00940E73"/>
    <w:rsid w:val="0098597D"/>
    <w:rsid w:val="009F619A"/>
    <w:rsid w:val="009F6DDE"/>
    <w:rsid w:val="00A01C93"/>
    <w:rsid w:val="00A24BA7"/>
    <w:rsid w:val="00A370A8"/>
    <w:rsid w:val="00AA11AC"/>
    <w:rsid w:val="00AC1C69"/>
    <w:rsid w:val="00AE6C04"/>
    <w:rsid w:val="00B01049"/>
    <w:rsid w:val="00B141AD"/>
    <w:rsid w:val="00B32A93"/>
    <w:rsid w:val="00B34D50"/>
    <w:rsid w:val="00BD4753"/>
    <w:rsid w:val="00BD5CB1"/>
    <w:rsid w:val="00BE62EE"/>
    <w:rsid w:val="00C003BA"/>
    <w:rsid w:val="00C236A6"/>
    <w:rsid w:val="00C4320F"/>
    <w:rsid w:val="00C456DD"/>
    <w:rsid w:val="00C46878"/>
    <w:rsid w:val="00CB4A51"/>
    <w:rsid w:val="00CD4532"/>
    <w:rsid w:val="00CD47B0"/>
    <w:rsid w:val="00CE6104"/>
    <w:rsid w:val="00CE7918"/>
    <w:rsid w:val="00CF2AD2"/>
    <w:rsid w:val="00D16163"/>
    <w:rsid w:val="00D541C9"/>
    <w:rsid w:val="00DB2BA1"/>
    <w:rsid w:val="00DB3FAD"/>
    <w:rsid w:val="00DE3567"/>
    <w:rsid w:val="00E53294"/>
    <w:rsid w:val="00E60225"/>
    <w:rsid w:val="00E61C09"/>
    <w:rsid w:val="00E677FE"/>
    <w:rsid w:val="00EB3B58"/>
    <w:rsid w:val="00EB4F04"/>
    <w:rsid w:val="00EC7359"/>
    <w:rsid w:val="00EE3054"/>
    <w:rsid w:val="00EE3A8C"/>
    <w:rsid w:val="00EF6D9E"/>
    <w:rsid w:val="00F00606"/>
    <w:rsid w:val="00F01256"/>
    <w:rsid w:val="00F74E55"/>
    <w:rsid w:val="00FB258D"/>
    <w:rsid w:val="00FC7475"/>
    <w:rsid w:val="00FE5363"/>
    <w:rsid w:val="00FE5D47"/>
    <w:rsid w:val="00FE78A0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55F5E5"/>
  <w15:chartTrackingRefBased/>
  <w15:docId w15:val="{16297234-F8CE-4F16-8C90-906037A8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H_TEMP_ADMIN\AppData\Roaming\Microsoft\Templates\Carpool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3D256BB37F492A98AC4096D3FE2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CCACC-C323-4BD9-B8A2-5566BB9E4F79}"/>
      </w:docPartPr>
      <w:docPartBody>
        <w:p w:rsidR="000C4246" w:rsidRDefault="000C4246">
          <w:pPr>
            <w:pStyle w:val="E73D256BB37F492A98AC4096D3FE25B6"/>
          </w:pPr>
          <w:r w:rsidRPr="00AC1C69">
            <w:t>First Name</w:t>
          </w:r>
        </w:p>
      </w:docPartBody>
    </w:docPart>
    <w:docPart>
      <w:docPartPr>
        <w:name w:val="839837DDA1E64FC4A097F9BF7166B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6063E-EFEA-40CB-8EFB-975670F439E4}"/>
      </w:docPartPr>
      <w:docPartBody>
        <w:p w:rsidR="000C4246" w:rsidRDefault="000C4246">
          <w:pPr>
            <w:pStyle w:val="839837DDA1E64FC4A097F9BF7166BB3E"/>
          </w:pPr>
          <w:r w:rsidRPr="00AC1C69">
            <w:t>Last Name</w:t>
          </w:r>
        </w:p>
      </w:docPartBody>
    </w:docPart>
    <w:docPart>
      <w:docPartPr>
        <w:name w:val="8FE4AEEE8313432F83AD40AD96989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04AD0-A9A2-4FD3-8242-629F2720DCD4}"/>
      </w:docPartPr>
      <w:docPartBody>
        <w:p w:rsidR="000C4246" w:rsidRDefault="000C4246">
          <w:pPr>
            <w:pStyle w:val="8FE4AEEE8313432F83AD40AD969898A7"/>
          </w:pPr>
          <w:r w:rsidRPr="00AC1C69">
            <w:t>Phone</w:t>
          </w:r>
        </w:p>
      </w:docPartBody>
    </w:docPart>
    <w:docPart>
      <w:docPartPr>
        <w:name w:val="D04FD46E2DB24AF782FA3F432ED07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B05FA-D992-4A28-9D81-8B13DDF149A7}"/>
      </w:docPartPr>
      <w:docPartBody>
        <w:p w:rsidR="000C4246" w:rsidRDefault="000C4246">
          <w:pPr>
            <w:pStyle w:val="D04FD46E2DB24AF782FA3F432ED07E9D"/>
          </w:pPr>
          <w:r w:rsidRPr="00AC1C69">
            <w:t>Alt Phone</w:t>
          </w:r>
        </w:p>
      </w:docPartBody>
    </w:docPart>
    <w:docPart>
      <w:docPartPr>
        <w:name w:val="D71FE5B48E5E43F1B0C2F558C201B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C6CA0-150C-4746-A8E3-9C6F24017EC6}"/>
      </w:docPartPr>
      <w:docPartBody>
        <w:p w:rsidR="000C4246" w:rsidRDefault="000C4246">
          <w:pPr>
            <w:pStyle w:val="D71FE5B48E5E43F1B0C2F558C201B9BD"/>
          </w:pPr>
          <w:r w:rsidRPr="00AC1C69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246"/>
    <w:rsid w:val="000C4246"/>
    <w:rsid w:val="005578A2"/>
    <w:rsid w:val="008D71FD"/>
    <w:rsid w:val="00AE00D8"/>
    <w:rsid w:val="00C456DD"/>
    <w:rsid w:val="00CA54AA"/>
    <w:rsid w:val="00DE3567"/>
    <w:rsid w:val="00E5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3D256BB37F492A98AC4096D3FE25B6">
    <w:name w:val="E73D256BB37F492A98AC4096D3FE25B6"/>
  </w:style>
  <w:style w:type="paragraph" w:customStyle="1" w:styleId="839837DDA1E64FC4A097F9BF7166BB3E">
    <w:name w:val="839837DDA1E64FC4A097F9BF7166BB3E"/>
  </w:style>
  <w:style w:type="paragraph" w:customStyle="1" w:styleId="8FE4AEEE8313432F83AD40AD969898A7">
    <w:name w:val="8FE4AEEE8313432F83AD40AD969898A7"/>
  </w:style>
  <w:style w:type="paragraph" w:customStyle="1" w:styleId="D04FD46E2DB24AF782FA3F432ED07E9D">
    <w:name w:val="D04FD46E2DB24AF782FA3F432ED07E9D"/>
  </w:style>
  <w:style w:type="paragraph" w:customStyle="1" w:styleId="D71FE5B48E5E43F1B0C2F558C201B9BD">
    <w:name w:val="D71FE5B48E5E43F1B0C2F558C201B9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6D11BC-7F01-4C2B-AE5F-3EE38F5409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Carpool list.dotx</Template>
  <TotalTime>2</TotalTime>
  <Pages>1</Pages>
  <Words>112</Words>
  <Characters>643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Horowitz</dc:creator>
  <cp:keywords/>
  <dc:description/>
  <cp:lastModifiedBy>Dianna Texter</cp:lastModifiedBy>
  <cp:revision>2</cp:revision>
  <cp:lastPrinted>2025-05-07T01:34:00Z</cp:lastPrinted>
  <dcterms:created xsi:type="dcterms:W3CDTF">2026-05-17T21:51:00Z</dcterms:created>
  <dcterms:modified xsi:type="dcterms:W3CDTF">2026-05-17T21:51:00Z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